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6F" w:rsidRDefault="0094606F" w:rsidP="009F316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5</w:t>
            </w:r>
          </w:p>
        </w:tc>
      </w:tr>
      <w:tr w:rsidR="0094606F" w:rsidRPr="00E41889" w:rsidTr="00E41889">
        <w:trPr>
          <w:trHeight w:val="320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94606F" w:rsidRDefault="0094606F">
      <w:pPr>
        <w:rPr>
          <w:rFonts w:ascii="Times New Roman" w:hAnsi="Times New Roman"/>
          <w:sz w:val="28"/>
        </w:rPr>
      </w:pP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Алфавит</w:t>
      </w:r>
      <w:r>
        <w:rPr>
          <w:rFonts w:ascii="Times New Roman" w:hAnsi="Times New Roman"/>
          <w:sz w:val="28"/>
          <w:lang w:val="en-US"/>
        </w:rPr>
        <w:t>:</w:t>
      </w:r>
    </w:p>
    <w:p w:rsidR="0094606F" w:rsidRDefault="0094606F" w:rsidP="00F3624A">
      <w:pPr>
        <w:pStyle w:val="NoSpacing"/>
        <w:rPr>
          <w:rFonts w:ascii="Times New Roman" w:hAnsi="Times New Roman"/>
          <w:sz w:val="24"/>
          <w:szCs w:val="28"/>
        </w:rPr>
        <w:sectPr w:rsidR="009460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2"/>
        <w:gridCol w:w="560"/>
        <w:gridCol w:w="994"/>
        <w:gridCol w:w="1480"/>
        <w:gridCol w:w="793"/>
      </w:tblGrid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Буква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Название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Транскрипция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Рус. произношение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 a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 b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[biː]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 c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[siː]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си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 d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 e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F f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ef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[ef]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эф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 g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H h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aitch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[eɪtʃ]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эйч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 i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ай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 j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джей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 k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кей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L l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el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[el]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эл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M m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em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[em]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эм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N n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en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[ɛn]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эн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 o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[əʊ]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 p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[piː]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пи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Q q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cue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кью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R r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ar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[ɑː, ar]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а, ар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S s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ess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эс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 t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[tiː]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 u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ю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 v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[viː]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ви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 w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double-u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['dʌbljuː]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дабл-ю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X x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ex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[eks]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экс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Y y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[waɪ]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уай</w:t>
            </w:r>
          </w:p>
        </w:tc>
      </w:tr>
      <w:tr w:rsidR="0094606F" w:rsidRPr="00E41889" w:rsidTr="00F3624A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 z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zed, zee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[zɛd, ziː]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4606F" w:rsidRPr="008117EA" w:rsidRDefault="0094606F" w:rsidP="00F3624A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зед, зи</w:t>
            </w:r>
          </w:p>
        </w:tc>
      </w:tr>
    </w:tbl>
    <w:p w:rsidR="0094606F" w:rsidRDefault="0094606F" w:rsidP="009F316C">
      <w:pPr>
        <w:pStyle w:val="ListParagraph"/>
        <w:rPr>
          <w:rFonts w:ascii="Times New Roman" w:hAnsi="Times New Roman"/>
          <w:sz w:val="28"/>
        </w:rPr>
        <w:sectPr w:rsidR="0094606F" w:rsidSect="009F31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606F" w:rsidRDefault="0094606F" w:rsidP="009F316C">
      <w:pPr>
        <w:pStyle w:val="ListParagraph"/>
        <w:rPr>
          <w:rFonts w:ascii="Times New Roman" w:hAnsi="Times New Roman"/>
          <w:sz w:val="28"/>
        </w:rPr>
      </w:pPr>
    </w:p>
    <w:p w:rsidR="0094606F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Цвета: 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Red, yellow, green, white, blue, black, brown, orange, purple, pink, grey.</w:t>
      </w: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Счет от 1 до 10.</w:t>
      </w: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Глаголы: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Climb, count, draw, eat, look, read, run, sing, sleep, speak, walk, write.</w:t>
      </w: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Школьные предметы: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English, Mathematics, Science, History, Art, Geography, Music, IT, PE.</w:t>
      </w: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Счет от 11 до 20.</w:t>
      </w:r>
    </w:p>
    <w:p w:rsidR="0094606F" w:rsidRPr="009F316C" w:rsidRDefault="0094606F" w:rsidP="009F316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Глагол</w:t>
      </w:r>
      <w:r>
        <w:rPr>
          <w:rFonts w:ascii="Times New Roman" w:hAnsi="Times New Roman"/>
          <w:sz w:val="28"/>
          <w:lang w:val="en-US"/>
        </w:rPr>
        <w:t xml:space="preserve"> to be (</w:t>
      </w:r>
      <w:r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z w:val="28"/>
          <w:lang w:val="en-US"/>
        </w:rPr>
        <w:t>)</w:t>
      </w:r>
      <w:r>
        <w:rPr>
          <w:rFonts w:ascii="Times New Roman" w:hAnsi="Times New Roman"/>
          <w:sz w:val="28"/>
        </w:rPr>
        <w:t>: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I`m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He`s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She`s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It`s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You`re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We`re</w:t>
      </w:r>
    </w:p>
    <w:p w:rsidR="0094606F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They`re</w:t>
      </w:r>
    </w:p>
    <w:p w:rsidR="0094606F" w:rsidRPr="00A443CB" w:rsidRDefault="0094606F" w:rsidP="00A443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Приветствие и прощание: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Hello, good morning, good afternoon, good evening, good night, goodbye.</w:t>
      </w:r>
    </w:p>
    <w:p w:rsidR="0094606F" w:rsidRPr="00A443CB" w:rsidRDefault="0094606F" w:rsidP="00A443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Страны и нацинальности: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 UK – British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 USA – American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Canada – Canadian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Australia – Australian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New Zealand – New Zealander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France – French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Japan – Japanese</w:t>
      </w:r>
    </w:p>
    <w:p w:rsidR="0094606F" w:rsidRDefault="0094606F" w:rsidP="00A443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 w:rsidRPr="00A443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Глагол </w:t>
      </w:r>
      <w:r>
        <w:rPr>
          <w:rFonts w:ascii="Times New Roman" w:hAnsi="Times New Roman"/>
          <w:sz w:val="28"/>
          <w:lang w:val="en-US"/>
        </w:rPr>
        <w:t>have</w:t>
      </w:r>
      <w:r w:rsidRPr="00A443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got</w:t>
      </w:r>
      <w:r w:rsidRPr="00A443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(иметь, есть)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I/you/we/they have got;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He/she/it has got.</w:t>
      </w:r>
    </w:p>
    <w:p w:rsidR="0094606F" w:rsidRPr="00A443CB" w:rsidRDefault="0094606F" w:rsidP="00A443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Образование множественного числа у имен существительных: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Doll-dolls,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Baby-babies,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Class-classes,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Brush-brushes,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Watch-watches,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Fox-foxes,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Tomato-tomatoes,</w:t>
      </w:r>
    </w:p>
    <w:p w:rsidR="0094606F" w:rsidRDefault="0094606F" w:rsidP="00A443CB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Leaf-leaves.</w:t>
      </w:r>
    </w:p>
    <w:p w:rsidR="0094606F" w:rsidRPr="00A443CB" w:rsidRDefault="0094606F" w:rsidP="00A443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Числа десятки от 20 до 100.</w:t>
      </w:r>
    </w:p>
    <w:p w:rsidR="0094606F" w:rsidRPr="00A443CB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</w:p>
    <w:p w:rsidR="0094606F" w:rsidRPr="00A443CB" w:rsidRDefault="0094606F" w:rsidP="009F316C">
      <w:pPr>
        <w:pStyle w:val="ListParagraph"/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A443CB" w:rsidRDefault="0094606F">
      <w:pPr>
        <w:rPr>
          <w:rFonts w:ascii="Times New Roman" w:hAnsi="Times New Roman"/>
          <w:sz w:val="28"/>
          <w:lang w:val="en-US"/>
        </w:rPr>
      </w:pPr>
    </w:p>
    <w:p w:rsidR="0094606F" w:rsidRDefault="0094606F">
      <w:pPr>
        <w:rPr>
          <w:rFonts w:ascii="Times New Roman" w:hAnsi="Times New Roman"/>
          <w:sz w:val="28"/>
        </w:rPr>
      </w:pPr>
    </w:p>
    <w:p w:rsidR="0094606F" w:rsidRPr="00A443CB" w:rsidRDefault="0094606F">
      <w:pPr>
        <w:rPr>
          <w:rFonts w:ascii="Times New Roman" w:hAnsi="Times New Roman"/>
          <w:sz w:val="28"/>
        </w:rPr>
      </w:pPr>
    </w:p>
    <w:p w:rsidR="0094606F" w:rsidRDefault="0094606F" w:rsidP="009F316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5</w:t>
            </w:r>
          </w:p>
        </w:tc>
      </w:tr>
      <w:tr w:rsidR="0094606F" w:rsidRPr="00E41889" w:rsidTr="00E41889">
        <w:trPr>
          <w:trHeight w:val="320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94606F" w:rsidRDefault="0094606F">
      <w:pPr>
        <w:rPr>
          <w:rFonts w:ascii="Times New Roman" w:hAnsi="Times New Roman"/>
          <w:sz w:val="28"/>
        </w:rPr>
      </w:pPr>
    </w:p>
    <w:p w:rsidR="0094606F" w:rsidRDefault="0094606F" w:rsidP="007E5ECC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Комнаты: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Living-room, kitchen, bathroom, bedroom, hall, dining-room, garden, garage.</w:t>
      </w:r>
    </w:p>
    <w:p w:rsidR="0094606F" w:rsidRPr="007E5ECC" w:rsidRDefault="0094606F" w:rsidP="007E5ECC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Порядковые числительные от 1 до 20.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 first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 second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The third</w:t>
      </w:r>
    </w:p>
    <w:p w:rsidR="0094606F" w:rsidRPr="007E5ECC" w:rsidRDefault="0094606F" w:rsidP="007E5ECC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Предметы мебели: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Bed, lamp, books, toilet, table, sofa, chair.</w:t>
      </w:r>
    </w:p>
    <w:p w:rsidR="0094606F" w:rsidRDefault="0094606F" w:rsidP="007E5ECC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Конструкция</w:t>
      </w:r>
      <w:r w:rsidRPr="007E5ECC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There is / There are:</w:t>
      </w:r>
    </w:p>
    <w:p w:rsidR="0094606F" w:rsidRPr="00F619A4" w:rsidRDefault="0094606F" w:rsidP="007E5EC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There </w:t>
      </w:r>
      <w:r w:rsidRPr="007E5ECC">
        <w:rPr>
          <w:rFonts w:ascii="Times New Roman" w:hAnsi="Times New Roman"/>
          <w:b/>
          <w:sz w:val="28"/>
          <w:lang w:val="en-US"/>
        </w:rPr>
        <w:t>is</w:t>
      </w:r>
      <w:r>
        <w:rPr>
          <w:rFonts w:ascii="Times New Roman" w:hAnsi="Times New Roman"/>
          <w:sz w:val="28"/>
          <w:lang w:val="en-US"/>
        </w:rPr>
        <w:t xml:space="preserve"> a lamp on the table</w:t>
      </w:r>
      <w:r w:rsidRPr="007E5ECC">
        <w:rPr>
          <w:rFonts w:ascii="Times New Roman" w:hAnsi="Times New Roman"/>
          <w:sz w:val="28"/>
          <w:lang w:val="en-US"/>
        </w:rPr>
        <w:t xml:space="preserve">. </w:t>
      </w:r>
      <w:r>
        <w:rPr>
          <w:rFonts w:ascii="Times New Roman" w:hAnsi="Times New Roman"/>
          <w:sz w:val="28"/>
        </w:rPr>
        <w:t>На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столе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есть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ламп</w:t>
      </w:r>
      <w:r w:rsidRPr="007E5ECC">
        <w:rPr>
          <w:rFonts w:ascii="Times New Roman" w:hAnsi="Times New Roman"/>
          <w:b/>
          <w:sz w:val="28"/>
        </w:rPr>
        <w:t>а</w:t>
      </w:r>
      <w:r w:rsidRPr="00F619A4">
        <w:rPr>
          <w:rFonts w:ascii="Times New Roman" w:hAnsi="Times New Roman"/>
          <w:b/>
          <w:sz w:val="28"/>
          <w:lang w:val="en-US"/>
        </w:rPr>
        <w:t>.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There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 w:rsidRPr="007E5ECC">
        <w:rPr>
          <w:rFonts w:ascii="Times New Roman" w:hAnsi="Times New Roman"/>
          <w:b/>
          <w:sz w:val="28"/>
          <w:lang w:val="en-US"/>
        </w:rPr>
        <w:t>are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lamps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on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the</w:t>
      </w:r>
      <w:r w:rsidRPr="00F619A4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  <w:lang w:val="en-US"/>
        </w:rPr>
        <w:t>table</w:t>
      </w:r>
      <w:r w:rsidRPr="00F619A4">
        <w:rPr>
          <w:rFonts w:ascii="Times New Roman" w:hAnsi="Times New Roman"/>
          <w:sz w:val="28"/>
          <w:lang w:val="en-US"/>
        </w:rPr>
        <w:t xml:space="preserve">. </w:t>
      </w:r>
      <w:r>
        <w:rPr>
          <w:rFonts w:ascii="Times New Roman" w:hAnsi="Times New Roman"/>
          <w:sz w:val="28"/>
        </w:rPr>
        <w:t>На столе есть ламп</w:t>
      </w:r>
      <w:r w:rsidRPr="007E5ECC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>.</w:t>
      </w:r>
    </w:p>
    <w:p w:rsidR="0094606F" w:rsidRDefault="0094606F" w:rsidP="007E5ECC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Предлоги:</w:t>
      </w:r>
    </w:p>
    <w:p w:rsidR="0094606F" w:rsidRDefault="0094606F" w:rsidP="007E5ECC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In, on, under, behind, next to, in front of.</w:t>
      </w:r>
    </w:p>
    <w:p w:rsidR="0094606F" w:rsidRDefault="0094606F" w:rsidP="00F619A4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семьи: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Mother, father, sister, brother, grandfather, grandmother, baby sister.</w:t>
      </w:r>
    </w:p>
    <w:p w:rsidR="0094606F" w:rsidRPr="00F619A4" w:rsidRDefault="0094606F" w:rsidP="00F619A4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Личные местоимения: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I, you, he, she, it, we, you, they.</w:t>
      </w:r>
    </w:p>
    <w:p w:rsidR="0094606F" w:rsidRDefault="0094606F" w:rsidP="00F619A4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 xml:space="preserve">Модальный глагол </w:t>
      </w:r>
      <w:r>
        <w:rPr>
          <w:rFonts w:ascii="Times New Roman" w:hAnsi="Times New Roman"/>
          <w:sz w:val="28"/>
          <w:lang w:val="en-US"/>
        </w:rPr>
        <w:t>can/can`t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Can-</w:t>
      </w:r>
      <w:r>
        <w:rPr>
          <w:rFonts w:ascii="Times New Roman" w:hAnsi="Times New Roman"/>
          <w:sz w:val="28"/>
        </w:rPr>
        <w:t>умеет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Can`t-</w:t>
      </w:r>
      <w:r>
        <w:rPr>
          <w:rFonts w:ascii="Times New Roman" w:hAnsi="Times New Roman"/>
          <w:sz w:val="28"/>
        </w:rPr>
        <w:t>не умеет</w:t>
      </w:r>
    </w:p>
    <w:p w:rsidR="0094606F" w:rsidRDefault="0094606F" w:rsidP="00F619A4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для описания внешности: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Small, big, thin, fat, long, short, tall, eyes, ears, nose, mouth.</w:t>
      </w:r>
    </w:p>
    <w:p w:rsidR="0094606F" w:rsidRPr="00F619A4" w:rsidRDefault="0094606F" w:rsidP="00F619A4">
      <w:pPr>
        <w:pStyle w:val="ListParagraph"/>
        <w:rPr>
          <w:rFonts w:ascii="Times New Roman" w:hAnsi="Times New Roman"/>
          <w:sz w:val="28"/>
          <w:lang w:val="en-US"/>
        </w:rPr>
      </w:pPr>
    </w:p>
    <w:p w:rsidR="0094606F" w:rsidRPr="00F619A4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619A4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619A4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619A4" w:rsidRDefault="0094606F">
      <w:pPr>
        <w:rPr>
          <w:rFonts w:ascii="Times New Roman" w:hAnsi="Times New Roman"/>
          <w:sz w:val="28"/>
          <w:lang w:val="en-US"/>
        </w:rPr>
      </w:pPr>
    </w:p>
    <w:p w:rsidR="0094606F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619A4" w:rsidRDefault="0094606F">
      <w:pPr>
        <w:rPr>
          <w:rFonts w:ascii="Times New Roman" w:hAnsi="Times New Roman"/>
          <w:sz w:val="28"/>
          <w:lang w:val="en-US"/>
        </w:rPr>
      </w:pPr>
    </w:p>
    <w:p w:rsidR="0094606F" w:rsidRDefault="0094606F" w:rsidP="009F316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5</w:t>
            </w:r>
          </w:p>
        </w:tc>
      </w:tr>
      <w:tr w:rsidR="0094606F" w:rsidRPr="00E41889" w:rsidTr="00E41889">
        <w:trPr>
          <w:trHeight w:val="320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94606F" w:rsidRDefault="0094606F">
      <w:pPr>
        <w:rPr>
          <w:rFonts w:ascii="Times New Roman" w:hAnsi="Times New Roman"/>
          <w:sz w:val="28"/>
        </w:rPr>
      </w:pPr>
    </w:p>
    <w:p w:rsidR="0094606F" w:rsidRPr="00F619A4" w:rsidRDefault="0094606F" w:rsidP="00F619A4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Названия животных:</w:t>
      </w:r>
    </w:p>
    <w:p w:rsidR="0094606F" w:rsidRDefault="0094606F" w:rsidP="00F619A4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Leopard, camel, elephant, cobra, deer, rhino, crocodile, lion.</w:t>
      </w:r>
    </w:p>
    <w:p w:rsidR="0094606F" w:rsidRPr="000F7E20" w:rsidRDefault="0094606F" w:rsidP="000F7E2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Названия домашних видов животных:</w:t>
      </w:r>
    </w:p>
    <w:p w:rsidR="0094606F" w:rsidRDefault="0094606F" w:rsidP="000F7E2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Dog, duck, goose, cat, dog, cow, rabbit, hen, sheep.</w:t>
      </w:r>
    </w:p>
    <w:p w:rsidR="0094606F" w:rsidRPr="000F7E20" w:rsidRDefault="0094606F" w:rsidP="000F7E2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Лексика «Режим дня»:</w:t>
      </w:r>
    </w:p>
    <w:p w:rsidR="0094606F" w:rsidRDefault="0094606F" w:rsidP="000F7E20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 xml:space="preserve">Get up, go jogging, go to school, have breakfast, have lunch, do homework, work on computer, watch a DVD, do the shopping, go to bed. </w:t>
      </w:r>
    </w:p>
    <w:p w:rsidR="0094606F" w:rsidRDefault="0094606F" w:rsidP="000F7E2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Профессии:</w:t>
      </w:r>
    </w:p>
    <w:p w:rsidR="0094606F" w:rsidRDefault="0094606F" w:rsidP="000F7E2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Doctor, baker, teacher, mechanic, taxi driver, postman, painter.</w:t>
      </w:r>
    </w:p>
    <w:p w:rsidR="0094606F" w:rsidRPr="000F7E20" w:rsidRDefault="0094606F" w:rsidP="000F7E2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Месяцы:</w:t>
      </w:r>
    </w:p>
    <w:p w:rsidR="0094606F" w:rsidRDefault="0094606F" w:rsidP="000F7E2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January, February, March, April, May, June, July, August, September, October, November, December.</w:t>
      </w:r>
    </w:p>
    <w:p w:rsidR="0094606F" w:rsidRPr="000F7E20" w:rsidRDefault="0094606F" w:rsidP="000F7E2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Предметы одежды:</w:t>
      </w:r>
    </w:p>
    <w:p w:rsidR="0094606F" w:rsidRDefault="0094606F" w:rsidP="000F7E2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Blouse, cap, socks, scarf, jacket, boots, umbrella, hat, jumper, bag.</w:t>
      </w:r>
    </w:p>
    <w:p w:rsidR="0094606F" w:rsidRPr="00F57700" w:rsidRDefault="0094606F" w:rsidP="00F5770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Продукты:</w:t>
      </w:r>
    </w:p>
    <w:p w:rsidR="0094606F" w:rsidRDefault="0094606F" w:rsidP="00F5770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Cake, ice-cream, olive oil, jam, chocolate, milk, cheese, lemons, pasta, tomatoes, rice, fish, orange juice, chicken.</w:t>
      </w:r>
    </w:p>
    <w:p w:rsidR="0094606F" w:rsidRDefault="0094606F" w:rsidP="00F5770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Неопределенные местоимения </w:t>
      </w:r>
      <w:r>
        <w:rPr>
          <w:rFonts w:ascii="Times New Roman" w:hAnsi="Times New Roman"/>
          <w:sz w:val="28"/>
          <w:szCs w:val="28"/>
          <w:lang w:val="en-US"/>
        </w:rPr>
        <w:t>some, any</w:t>
      </w:r>
    </w:p>
    <w:p w:rsidR="0094606F" w:rsidRPr="00F57700" w:rsidRDefault="0094606F" w:rsidP="00F57700">
      <w:pPr>
        <w:pStyle w:val="ListParagraph"/>
        <w:rPr>
          <w:rFonts w:ascii="Times New Roman" w:hAnsi="Times New Roman"/>
          <w:sz w:val="28"/>
          <w:szCs w:val="28"/>
        </w:rPr>
      </w:pPr>
      <w:r w:rsidRPr="00F57700">
        <w:rPr>
          <w:rFonts w:ascii="Times New Roman" w:hAnsi="Times New Roman"/>
          <w:b/>
          <w:sz w:val="28"/>
          <w:szCs w:val="28"/>
          <w:lang w:val="en-US"/>
        </w:rPr>
        <w:t>Some</w:t>
      </w:r>
      <w:r w:rsidRPr="00F57700">
        <w:rPr>
          <w:rFonts w:ascii="Times New Roman" w:hAnsi="Times New Roman"/>
          <w:b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немного</w:t>
      </w:r>
      <w:r w:rsidRPr="00F5770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используется в утвердительных предложениях,</w:t>
      </w:r>
    </w:p>
    <w:p w:rsidR="0094606F" w:rsidRDefault="0094606F" w:rsidP="00F5770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F57700">
        <w:rPr>
          <w:rFonts w:ascii="Times New Roman" w:hAnsi="Times New Roman"/>
          <w:b/>
          <w:sz w:val="28"/>
          <w:szCs w:val="28"/>
          <w:lang w:val="en-US"/>
        </w:rPr>
        <w:t>any</w:t>
      </w:r>
      <w:r w:rsidRPr="00F5770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(немного) - в отрицательных и вопросительных.</w:t>
      </w:r>
    </w:p>
    <w:p w:rsidR="0094606F" w:rsidRPr="00F57700" w:rsidRDefault="0094606F" w:rsidP="00F57700">
      <w:pPr>
        <w:pStyle w:val="ListParagraph"/>
        <w:rPr>
          <w:rFonts w:ascii="Times New Roman" w:hAnsi="Times New Roman"/>
          <w:sz w:val="28"/>
          <w:szCs w:val="28"/>
        </w:rPr>
      </w:pPr>
      <w:r w:rsidRPr="00F57700">
        <w:rPr>
          <w:rFonts w:ascii="Times New Roman" w:hAnsi="Times New Roman"/>
          <w:sz w:val="28"/>
          <w:szCs w:val="28"/>
          <w:lang w:val="en-US"/>
        </w:rPr>
        <w:t>There are some eggs</w:t>
      </w:r>
      <w:r w:rsidRPr="00F57700">
        <w:rPr>
          <w:rFonts w:ascii="Times New Roman" w:hAnsi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Есть несколько яи</w:t>
      </w:r>
      <w:r w:rsidRPr="00F57700">
        <w:rPr>
          <w:rFonts w:ascii="Times New Roman" w:hAnsi="Times New Roman"/>
          <w:sz w:val="28"/>
          <w:szCs w:val="28"/>
        </w:rPr>
        <w:t>ц.</w:t>
      </w:r>
    </w:p>
    <w:p w:rsidR="0094606F" w:rsidRPr="00F57700" w:rsidRDefault="0094606F" w:rsidP="00F57700">
      <w:pPr>
        <w:pStyle w:val="ListParagraph"/>
        <w:rPr>
          <w:rFonts w:ascii="Times New Roman" w:hAnsi="Times New Roman"/>
          <w:sz w:val="28"/>
          <w:szCs w:val="28"/>
        </w:rPr>
      </w:pPr>
      <w:r w:rsidRPr="00F57700">
        <w:rPr>
          <w:rFonts w:ascii="Times New Roman" w:hAnsi="Times New Roman"/>
          <w:sz w:val="28"/>
          <w:szCs w:val="28"/>
          <w:lang w:val="en-US"/>
        </w:rPr>
        <w:t>There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are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b/>
          <w:sz w:val="28"/>
          <w:szCs w:val="28"/>
          <w:lang w:val="en-US"/>
        </w:rPr>
        <w:t>not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any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eggs</w:t>
      </w:r>
      <w:r w:rsidRPr="00F577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Нет никаких яиц.</w:t>
      </w:r>
    </w:p>
    <w:p w:rsidR="0094606F" w:rsidRDefault="0094606F" w:rsidP="00F57700">
      <w:pPr>
        <w:pStyle w:val="ListParagraph"/>
        <w:rPr>
          <w:rFonts w:ascii="Times New Roman" w:hAnsi="Times New Roman"/>
          <w:sz w:val="28"/>
          <w:szCs w:val="28"/>
        </w:rPr>
      </w:pPr>
      <w:r w:rsidRPr="00F57700">
        <w:rPr>
          <w:rFonts w:ascii="Times New Roman" w:hAnsi="Times New Roman"/>
          <w:sz w:val="28"/>
          <w:szCs w:val="28"/>
          <w:lang w:val="en-US"/>
        </w:rPr>
        <w:t>Are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there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any</w:t>
      </w:r>
      <w:r w:rsidRPr="00F57700">
        <w:rPr>
          <w:rFonts w:ascii="Times New Roman" w:hAnsi="Times New Roman"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  <w:lang w:val="en-US"/>
        </w:rPr>
        <w:t>eggs</w:t>
      </w:r>
      <w:r w:rsidRPr="00F57700">
        <w:rPr>
          <w:rFonts w:ascii="Times New Roman" w:hAnsi="Times New Roman"/>
          <w:b/>
          <w:sz w:val="28"/>
          <w:szCs w:val="28"/>
        </w:rPr>
        <w:t>?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7700">
        <w:rPr>
          <w:rFonts w:ascii="Times New Roman" w:hAnsi="Times New Roman"/>
          <w:sz w:val="28"/>
          <w:szCs w:val="28"/>
        </w:rPr>
        <w:t>Есть яйца?</w:t>
      </w:r>
    </w:p>
    <w:p w:rsidR="0094606F" w:rsidRPr="006359A2" w:rsidRDefault="0094606F" w:rsidP="00F5770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Множественное число у исчисляемых имен существительных </w:t>
      </w:r>
      <w:r w:rsidRPr="006359A2">
        <w:rPr>
          <w:rFonts w:ascii="Times New Roman" w:hAnsi="Times New Roman"/>
          <w:b/>
          <w:sz w:val="28"/>
          <w:szCs w:val="28"/>
          <w:lang w:val="en-US"/>
        </w:rPr>
        <w:t>many</w:t>
      </w:r>
      <w:r w:rsidRPr="006359A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(много)</w:t>
      </w:r>
      <w:r w:rsidRPr="006359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неисчисляемых</w:t>
      </w:r>
      <w:r w:rsidRPr="006359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6359A2">
        <w:rPr>
          <w:rFonts w:ascii="Times New Roman" w:hAnsi="Times New Roman"/>
          <w:b/>
          <w:sz w:val="28"/>
          <w:szCs w:val="28"/>
          <w:lang w:val="en-US"/>
        </w:rPr>
        <w:t>much</w:t>
      </w:r>
      <w:r>
        <w:rPr>
          <w:rFonts w:ascii="Times New Roman" w:hAnsi="Times New Roman"/>
          <w:b/>
          <w:sz w:val="28"/>
          <w:szCs w:val="28"/>
        </w:rPr>
        <w:t xml:space="preserve"> (много)</w:t>
      </w:r>
      <w:r w:rsidRPr="006359A2">
        <w:rPr>
          <w:rFonts w:ascii="Times New Roman" w:hAnsi="Times New Roman"/>
          <w:sz w:val="28"/>
          <w:szCs w:val="28"/>
        </w:rPr>
        <w:t>.</w:t>
      </w:r>
    </w:p>
    <w:p w:rsidR="0094606F" w:rsidRDefault="0094606F" w:rsidP="00F5770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Many apples, many oranges, many potatoes.</w:t>
      </w:r>
    </w:p>
    <w:p w:rsidR="0094606F" w:rsidRPr="00F57700" w:rsidRDefault="0094606F" w:rsidP="00F5770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Much milk, much olive oil, much orange juice.</w:t>
      </w:r>
    </w:p>
    <w:p w:rsidR="0094606F" w:rsidRPr="00F57700" w:rsidRDefault="0094606F" w:rsidP="000F7E20">
      <w:pPr>
        <w:pStyle w:val="ListParagraph"/>
        <w:rPr>
          <w:rFonts w:ascii="Times New Roman" w:hAnsi="Times New Roman"/>
          <w:sz w:val="28"/>
          <w:lang w:val="en-US"/>
        </w:rPr>
      </w:pPr>
    </w:p>
    <w:p w:rsidR="0094606F" w:rsidRPr="00F5770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5770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5770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F57700" w:rsidRDefault="0094606F" w:rsidP="009F316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</w:t>
      </w:r>
      <w:r w:rsidRPr="00F5770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4606F" w:rsidRPr="00E41889" w:rsidTr="00E41889">
        <w:trPr>
          <w:trHeight w:val="305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5</w:t>
            </w:r>
          </w:p>
        </w:tc>
      </w:tr>
      <w:tr w:rsidR="0094606F" w:rsidRPr="00E41889" w:rsidTr="00E41889">
        <w:trPr>
          <w:trHeight w:val="320"/>
        </w:trPr>
        <w:tc>
          <w:tcPr>
            <w:tcW w:w="1526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4606F" w:rsidRPr="00E41889" w:rsidRDefault="0094606F" w:rsidP="00E4188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1889"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94606F" w:rsidRDefault="0094606F">
      <w:pPr>
        <w:rPr>
          <w:rFonts w:ascii="Times New Roman" w:hAnsi="Times New Roman"/>
          <w:sz w:val="28"/>
          <w:lang w:val="en-US"/>
        </w:rPr>
      </w:pPr>
    </w:p>
    <w:p w:rsidR="0094606F" w:rsidRDefault="0094606F" w:rsidP="000B7E70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по теме «Магазины»: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Bakery, florist`s, café, shoe shop, toy shop, bookshop, fast food restaurant.</w:t>
      </w:r>
    </w:p>
    <w:p w:rsidR="0094606F" w:rsidRPr="000B7E70" w:rsidRDefault="0094606F" w:rsidP="000B7E70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Глагол </w:t>
      </w:r>
      <w:r>
        <w:rPr>
          <w:rFonts w:ascii="Times New Roman" w:hAnsi="Times New Roman"/>
          <w:sz w:val="28"/>
          <w:lang w:val="en-US"/>
        </w:rPr>
        <w:t>to</w:t>
      </w:r>
      <w:r w:rsidRPr="000B7E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be</w:t>
      </w:r>
      <w:r w:rsidRPr="000B7E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(быть) в прошедшем времени:</w:t>
      </w:r>
    </w:p>
    <w:p w:rsidR="0094606F" w:rsidRPr="000B7E70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was-</w:t>
      </w:r>
      <w:r>
        <w:rPr>
          <w:rFonts w:ascii="Times New Roman" w:hAnsi="Times New Roman"/>
          <w:sz w:val="28"/>
        </w:rPr>
        <w:t>был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were-</w:t>
      </w:r>
      <w:r>
        <w:rPr>
          <w:rFonts w:ascii="Times New Roman" w:hAnsi="Times New Roman"/>
          <w:sz w:val="28"/>
        </w:rPr>
        <w:t>были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Образование прошедшего времени у остальных глаголов: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>(глагол)</w:t>
      </w:r>
      <w:r>
        <w:rPr>
          <w:rFonts w:ascii="Times New Roman" w:hAnsi="Times New Roman"/>
          <w:sz w:val="28"/>
          <w:lang w:val="en-US"/>
        </w:rPr>
        <w:t>+</w:t>
      </w:r>
      <w:r w:rsidRPr="000B7E70">
        <w:rPr>
          <w:rFonts w:ascii="Times New Roman" w:hAnsi="Times New Roman"/>
          <w:b/>
          <w:sz w:val="28"/>
          <w:lang w:val="en-US"/>
        </w:rPr>
        <w:t>ed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Play+</w:t>
      </w:r>
      <w:r w:rsidRPr="000B7E70">
        <w:rPr>
          <w:rFonts w:ascii="Times New Roman" w:hAnsi="Times New Roman"/>
          <w:b/>
          <w:sz w:val="28"/>
          <w:lang w:val="en-US"/>
        </w:rPr>
        <w:t>ed</w:t>
      </w:r>
      <w:r>
        <w:rPr>
          <w:rFonts w:ascii="Times New Roman" w:hAnsi="Times New Roman"/>
          <w:sz w:val="28"/>
          <w:lang w:val="en-US"/>
        </w:rPr>
        <w:t>=play</w:t>
      </w:r>
      <w:r w:rsidRPr="000B7E70">
        <w:rPr>
          <w:rFonts w:ascii="Times New Roman" w:hAnsi="Times New Roman"/>
          <w:b/>
          <w:sz w:val="28"/>
          <w:lang w:val="en-US"/>
        </w:rPr>
        <w:t>ed</w:t>
      </w:r>
      <w:r>
        <w:rPr>
          <w:rFonts w:ascii="Times New Roman" w:hAnsi="Times New Roman"/>
          <w:sz w:val="28"/>
          <w:lang w:val="en-US"/>
        </w:rPr>
        <w:t xml:space="preserve"> (</w:t>
      </w:r>
      <w:r>
        <w:rPr>
          <w:rFonts w:ascii="Times New Roman" w:hAnsi="Times New Roman"/>
          <w:sz w:val="28"/>
        </w:rPr>
        <w:t>играл</w:t>
      </w:r>
      <w:r>
        <w:rPr>
          <w:rFonts w:ascii="Times New Roman" w:hAnsi="Times New Roman"/>
          <w:sz w:val="28"/>
          <w:lang w:val="en-US"/>
        </w:rPr>
        <w:t>)</w:t>
      </w:r>
    </w:p>
    <w:p w:rsidR="0094606F" w:rsidRDefault="0094606F" w:rsidP="000B7E70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транспорта:</w:t>
      </w:r>
    </w:p>
    <w:p w:rsidR="0094606F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By air, y motorbike, by train, by car, by bike.</w:t>
      </w:r>
    </w:p>
    <w:p w:rsidR="0094606F" w:rsidRPr="000B7E70" w:rsidRDefault="0094606F" w:rsidP="000B7E70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Лексика по теме «Лето»:</w:t>
      </w:r>
    </w:p>
    <w:p w:rsidR="0094606F" w:rsidRPr="000B7E70" w:rsidRDefault="0094606F" w:rsidP="000B7E70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Swimming, fishing, windsurfing, scuba diving.</w:t>
      </w: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p w:rsidR="0094606F" w:rsidRPr="000B7E70" w:rsidRDefault="0094606F">
      <w:pPr>
        <w:rPr>
          <w:rFonts w:ascii="Times New Roman" w:hAnsi="Times New Roman"/>
          <w:sz w:val="28"/>
          <w:lang w:val="en-US"/>
        </w:rPr>
      </w:pPr>
    </w:p>
    <w:sectPr w:rsidR="0094606F" w:rsidRPr="000B7E70" w:rsidSect="009F31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BDA"/>
    <w:multiLevelType w:val="hybridMultilevel"/>
    <w:tmpl w:val="CD7EF7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645716"/>
    <w:multiLevelType w:val="hybridMultilevel"/>
    <w:tmpl w:val="296A4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E1069"/>
    <w:multiLevelType w:val="hybridMultilevel"/>
    <w:tmpl w:val="4394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100065"/>
    <w:multiLevelType w:val="hybridMultilevel"/>
    <w:tmpl w:val="A3A4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3945C0"/>
    <w:multiLevelType w:val="hybridMultilevel"/>
    <w:tmpl w:val="1E7AA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9133949"/>
    <w:multiLevelType w:val="hybridMultilevel"/>
    <w:tmpl w:val="CBAE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16C"/>
    <w:rsid w:val="000B7E70"/>
    <w:rsid w:val="000F7E20"/>
    <w:rsid w:val="0034545D"/>
    <w:rsid w:val="006359A2"/>
    <w:rsid w:val="00695078"/>
    <w:rsid w:val="007E5ECC"/>
    <w:rsid w:val="008117EA"/>
    <w:rsid w:val="0094606F"/>
    <w:rsid w:val="00996BA6"/>
    <w:rsid w:val="009F316C"/>
    <w:rsid w:val="00A443CB"/>
    <w:rsid w:val="00CB622F"/>
    <w:rsid w:val="00DF3705"/>
    <w:rsid w:val="00E41889"/>
    <w:rsid w:val="00F3624A"/>
    <w:rsid w:val="00F57700"/>
    <w:rsid w:val="00F6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22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F31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F316C"/>
    <w:pPr>
      <w:ind w:left="720"/>
      <w:contextualSpacing/>
    </w:pPr>
  </w:style>
  <w:style w:type="paragraph" w:styleId="NoSpacing">
    <w:name w:val="No Spacing"/>
    <w:uiPriority w:val="99"/>
    <w:qFormat/>
    <w:rsid w:val="009F3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607</Words>
  <Characters>3465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2</dc:creator>
  <cp:keywords/>
  <dc:description/>
  <cp:lastModifiedBy>Илюза</cp:lastModifiedBy>
  <cp:revision>2</cp:revision>
  <dcterms:created xsi:type="dcterms:W3CDTF">2019-02-01T03:04:00Z</dcterms:created>
  <dcterms:modified xsi:type="dcterms:W3CDTF">2019-02-01T03:04:00Z</dcterms:modified>
</cp:coreProperties>
</file>